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94F2060" w14:textId="36C93CB8" w:rsidR="001305CC" w:rsidRDefault="001305CC">
      <w:r>
        <w:rPr>
          <w:noProof/>
          <w:lang w:val="de-AT" w:eastAsia="de-AT"/>
        </w:rPr>
        <w:drawing>
          <wp:anchor distT="0" distB="0" distL="114300" distR="114300" simplePos="0" relativeHeight="251659264" behindDoc="0" locked="0" layoutInCell="1" allowOverlap="1" wp14:anchorId="3AF59742" wp14:editId="77B77C98">
            <wp:simplePos x="0" y="0"/>
            <wp:positionH relativeFrom="column">
              <wp:posOffset>4438650</wp:posOffset>
            </wp:positionH>
            <wp:positionV relativeFrom="paragraph">
              <wp:posOffset>76835</wp:posOffset>
            </wp:positionV>
            <wp:extent cx="1837266" cy="1608666"/>
            <wp:effectExtent l="0" t="0" r="0" b="0"/>
            <wp:wrapNone/>
            <wp:docPr id="2" name="Grafik 2" descr="LogoOEHblau-01.ep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OEHblau-01.eps"/>
                    <pic:cNvPicPr/>
                  </pic:nvPicPr>
                  <pic:blipFill>
                    <a:blip r:embed="rId5"/>
                    <a:srcRect l="29536" t="37600" r="23223" b="33123"/>
                    <a:stretch>
                      <a:fillRect/>
                    </a:stretch>
                  </pic:blipFill>
                  <pic:spPr>
                    <a:xfrm>
                      <a:off x="0" y="0"/>
                      <a:ext cx="1837266" cy="160866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0A9AF44D" w14:textId="348393C8" w:rsidR="001305CC" w:rsidRDefault="001305CC"/>
    <w:p w14:paraId="50D65550" w14:textId="77777777" w:rsidR="001305CC" w:rsidRDefault="001305CC"/>
    <w:p w14:paraId="4319E98E" w14:textId="77777777" w:rsidR="001305CC" w:rsidRDefault="001305CC"/>
    <w:p w14:paraId="2F83CCBC" w14:textId="77777777" w:rsidR="001305CC" w:rsidRDefault="001305CC"/>
    <w:p w14:paraId="5F5EF11C" w14:textId="77777777" w:rsidR="001305CC" w:rsidRDefault="001305CC"/>
    <w:p w14:paraId="08E744F7" w14:textId="77777777" w:rsidR="001305CC" w:rsidRPr="009F27F4" w:rsidRDefault="001305CC" w:rsidP="001305CC">
      <w:pPr>
        <w:jc w:val="center"/>
        <w:rPr>
          <w:sz w:val="40"/>
          <w:szCs w:val="40"/>
          <w:u w:val="single"/>
        </w:rPr>
      </w:pPr>
      <w:r w:rsidRPr="009F27F4">
        <w:rPr>
          <w:sz w:val="40"/>
          <w:szCs w:val="40"/>
          <w:u w:val="single"/>
        </w:rPr>
        <w:t xml:space="preserve">Richtlinien zur Entlehnung des </w:t>
      </w:r>
    </w:p>
    <w:p w14:paraId="26C499D1" w14:textId="663135BB" w:rsidR="001305CC" w:rsidRPr="009F27F4" w:rsidRDefault="001305CC" w:rsidP="001305CC">
      <w:pPr>
        <w:jc w:val="center"/>
        <w:rPr>
          <w:sz w:val="40"/>
          <w:szCs w:val="40"/>
        </w:rPr>
      </w:pPr>
      <w:r w:rsidRPr="009F27F4">
        <w:rPr>
          <w:sz w:val="40"/>
          <w:szCs w:val="40"/>
          <w:u w:val="single"/>
        </w:rPr>
        <w:t>gratis Klimaticket Steiermark an der öh joanneum</w:t>
      </w:r>
    </w:p>
    <w:p w14:paraId="77B08DDA" w14:textId="77777777" w:rsidR="009F27F4" w:rsidRPr="009F27F4" w:rsidRDefault="009F27F4" w:rsidP="0007619B">
      <w:pPr>
        <w:jc w:val="both"/>
        <w:rPr>
          <w:sz w:val="40"/>
          <w:szCs w:val="40"/>
        </w:rPr>
      </w:pPr>
    </w:p>
    <w:p w14:paraId="43E7502B" w14:textId="77777777" w:rsidR="009F27F4" w:rsidRDefault="009F27F4" w:rsidP="0007619B">
      <w:pPr>
        <w:jc w:val="both"/>
      </w:pPr>
    </w:p>
    <w:p w14:paraId="5B81C839" w14:textId="4B3ED111" w:rsidR="009F2AC8" w:rsidRPr="009F27F4" w:rsidRDefault="001305CC" w:rsidP="0007619B">
      <w:pPr>
        <w:jc w:val="both"/>
        <w:rPr>
          <w:sz w:val="28"/>
          <w:szCs w:val="28"/>
        </w:rPr>
      </w:pPr>
      <w:r w:rsidRPr="009F27F4">
        <w:rPr>
          <w:sz w:val="28"/>
          <w:szCs w:val="28"/>
        </w:rPr>
        <w:t xml:space="preserve">Bei der Entlehnung des Klimaticket Steiermark erklärt sich der oder die Entlehnende mit folgenden Bestimmungen einverstanden: </w:t>
      </w:r>
    </w:p>
    <w:p w14:paraId="27D6B9B5" w14:textId="3E72F730" w:rsidR="001305CC" w:rsidRPr="009F27F4" w:rsidRDefault="001305CC" w:rsidP="0007619B">
      <w:pPr>
        <w:jc w:val="both"/>
        <w:rPr>
          <w:sz w:val="28"/>
          <w:szCs w:val="28"/>
        </w:rPr>
      </w:pPr>
      <w:r w:rsidRPr="009F27F4">
        <w:rPr>
          <w:sz w:val="28"/>
          <w:szCs w:val="28"/>
        </w:rPr>
        <w:sym w:font="Symbol" w:char="F0B7"/>
      </w:r>
      <w:r w:rsidRPr="009F27F4">
        <w:rPr>
          <w:sz w:val="28"/>
          <w:szCs w:val="28"/>
        </w:rPr>
        <w:t xml:space="preserve"> das Klimaticket kann für maximal 7 Tage in Folge ausgeliehen werden. </w:t>
      </w:r>
    </w:p>
    <w:p w14:paraId="2D326E74" w14:textId="6FDD3CBA" w:rsidR="001305CC" w:rsidRPr="009F27F4" w:rsidRDefault="001305CC" w:rsidP="0007619B">
      <w:pPr>
        <w:jc w:val="both"/>
        <w:rPr>
          <w:sz w:val="28"/>
          <w:szCs w:val="28"/>
        </w:rPr>
      </w:pPr>
      <w:r w:rsidRPr="009F27F4">
        <w:rPr>
          <w:sz w:val="28"/>
          <w:szCs w:val="28"/>
        </w:rPr>
        <w:sym w:font="Symbol" w:char="F0B7"/>
      </w:r>
      <w:r w:rsidRPr="009F27F4">
        <w:rPr>
          <w:sz w:val="28"/>
          <w:szCs w:val="28"/>
        </w:rPr>
        <w:t xml:space="preserve"> für die Entlehnung wird eine Kaution in Höhe von EUR 50 (Achtung! Nur Barzahlung möglich) eingehoben. </w:t>
      </w:r>
    </w:p>
    <w:p w14:paraId="4F217CBD" w14:textId="3256F36F" w:rsidR="001305CC" w:rsidRPr="009F27F4" w:rsidRDefault="001305CC" w:rsidP="0007619B">
      <w:pPr>
        <w:jc w:val="both"/>
        <w:rPr>
          <w:sz w:val="28"/>
          <w:szCs w:val="28"/>
        </w:rPr>
      </w:pPr>
      <w:r w:rsidRPr="009F27F4">
        <w:rPr>
          <w:sz w:val="28"/>
          <w:szCs w:val="28"/>
        </w:rPr>
        <w:sym w:font="Symbol" w:char="F0B7"/>
      </w:r>
      <w:r w:rsidRPr="009F27F4">
        <w:rPr>
          <w:sz w:val="28"/>
          <w:szCs w:val="28"/>
        </w:rPr>
        <w:t xml:space="preserve"> das Klimaticket kann gegen die Vorlage eines gültigen Studierenden-Ausweises während der Öffnungszeiten des Servicecenters abgeholt bzw. zurückgebracht werden</w:t>
      </w:r>
      <w:r w:rsidR="00FA0F90" w:rsidRPr="009F27F4">
        <w:rPr>
          <w:sz w:val="28"/>
          <w:szCs w:val="28"/>
        </w:rPr>
        <w:t>.</w:t>
      </w:r>
    </w:p>
    <w:p w14:paraId="12CCA749" w14:textId="77777777" w:rsidR="001305CC" w:rsidRPr="009F27F4" w:rsidRDefault="001305CC" w:rsidP="0007619B">
      <w:pPr>
        <w:jc w:val="both"/>
        <w:rPr>
          <w:sz w:val="28"/>
          <w:szCs w:val="28"/>
        </w:rPr>
      </w:pPr>
      <w:r w:rsidRPr="009F27F4">
        <w:rPr>
          <w:sz w:val="28"/>
          <w:szCs w:val="28"/>
        </w:rPr>
        <w:t xml:space="preserve"> o die Öffnungszeiten sind Di/Fr 9-14 | Mi/Do 12-17</w:t>
      </w:r>
    </w:p>
    <w:p w14:paraId="6C11246A" w14:textId="108D6E45" w:rsidR="00563D22" w:rsidRPr="009F27F4" w:rsidRDefault="001305CC" w:rsidP="00563D22">
      <w:pPr>
        <w:jc w:val="both"/>
        <w:rPr>
          <w:sz w:val="28"/>
          <w:szCs w:val="28"/>
        </w:rPr>
      </w:pPr>
      <w:r w:rsidRPr="009F27F4">
        <w:rPr>
          <w:sz w:val="28"/>
          <w:szCs w:val="28"/>
        </w:rPr>
        <w:sym w:font="Symbol" w:char="F0B7"/>
      </w:r>
      <w:r w:rsidRPr="009F27F4">
        <w:rPr>
          <w:sz w:val="28"/>
          <w:szCs w:val="28"/>
        </w:rPr>
        <w:t xml:space="preserve"> bei Verlust oder Diebstahl wird der Ticketpreis in Höhe von EUR </w:t>
      </w:r>
      <w:r w:rsidR="00BC5C51">
        <w:rPr>
          <w:sz w:val="28"/>
          <w:szCs w:val="28"/>
        </w:rPr>
        <w:t>624</w:t>
      </w:r>
      <w:r w:rsidRPr="009F27F4">
        <w:rPr>
          <w:sz w:val="28"/>
          <w:szCs w:val="28"/>
        </w:rPr>
        <w:t xml:space="preserve"> fällig.</w:t>
      </w:r>
    </w:p>
    <w:p w14:paraId="46B43478" w14:textId="77777777" w:rsidR="009F27F4" w:rsidRDefault="009F27F4" w:rsidP="00960AB8">
      <w:pPr>
        <w:jc w:val="both"/>
        <w:rPr>
          <w:sz w:val="28"/>
          <w:szCs w:val="28"/>
        </w:rPr>
      </w:pPr>
    </w:p>
    <w:p w14:paraId="7DBFD023" w14:textId="3B2CF4B2" w:rsidR="00741EFA" w:rsidRPr="009F27F4" w:rsidRDefault="00563D22" w:rsidP="00960AB8">
      <w:pPr>
        <w:jc w:val="both"/>
        <w:rPr>
          <w:sz w:val="28"/>
          <w:szCs w:val="28"/>
        </w:rPr>
      </w:pPr>
      <w:r w:rsidRPr="009F27F4">
        <w:rPr>
          <w:sz w:val="28"/>
          <w:szCs w:val="28"/>
        </w:rPr>
        <w:t xml:space="preserve">Bei </w:t>
      </w:r>
      <w:r w:rsidR="007121EF" w:rsidRPr="009F27F4">
        <w:rPr>
          <w:sz w:val="28"/>
          <w:szCs w:val="28"/>
        </w:rPr>
        <w:t>Nicht-Einhaltung o.g. Bestimmungen behält sich die öh joanneum das Recht einer</w:t>
      </w:r>
      <w:r w:rsidRPr="009F27F4">
        <w:rPr>
          <w:sz w:val="28"/>
          <w:szCs w:val="28"/>
        </w:rPr>
        <w:t xml:space="preserve"> </w:t>
      </w:r>
      <w:r w:rsidR="007121EF" w:rsidRPr="009F27F4">
        <w:rPr>
          <w:sz w:val="28"/>
          <w:szCs w:val="28"/>
        </w:rPr>
        <w:t>3</w:t>
      </w:r>
      <w:r w:rsidRPr="009F27F4">
        <w:rPr>
          <w:sz w:val="28"/>
          <w:szCs w:val="28"/>
        </w:rPr>
        <w:t>-monatige</w:t>
      </w:r>
      <w:r w:rsidR="007121EF" w:rsidRPr="009F27F4">
        <w:rPr>
          <w:sz w:val="28"/>
          <w:szCs w:val="28"/>
        </w:rPr>
        <w:t>n</w:t>
      </w:r>
      <w:r w:rsidRPr="009F27F4">
        <w:rPr>
          <w:sz w:val="28"/>
          <w:szCs w:val="28"/>
        </w:rPr>
        <w:t xml:space="preserve"> Sperre </w:t>
      </w:r>
      <w:r w:rsidR="00DC1F72" w:rsidRPr="009F27F4">
        <w:rPr>
          <w:sz w:val="28"/>
          <w:szCs w:val="28"/>
        </w:rPr>
        <w:t>vor</w:t>
      </w:r>
      <w:r w:rsidRPr="009F27F4">
        <w:rPr>
          <w:sz w:val="28"/>
          <w:szCs w:val="28"/>
        </w:rPr>
        <w:t>.</w:t>
      </w:r>
    </w:p>
    <w:p w14:paraId="2DA8DC86" w14:textId="77777777" w:rsidR="00960AB8" w:rsidRPr="009F27F4" w:rsidRDefault="00960AB8" w:rsidP="00960AB8">
      <w:pPr>
        <w:jc w:val="both"/>
        <w:rPr>
          <w:sz w:val="28"/>
          <w:szCs w:val="28"/>
        </w:rPr>
      </w:pPr>
    </w:p>
    <w:p w14:paraId="2D031CD8" w14:textId="77777777" w:rsidR="009F27F4" w:rsidRDefault="009F27F4"/>
    <w:p w14:paraId="335B5144" w14:textId="77777777" w:rsidR="009F27F4" w:rsidRDefault="009F27F4"/>
    <w:p w14:paraId="0A0EA616" w14:textId="77777777" w:rsidR="009F27F4" w:rsidRDefault="009F27F4"/>
    <w:p w14:paraId="603E419C" w14:textId="77777777" w:rsidR="009F27F4" w:rsidRDefault="009F27F4"/>
    <w:p w14:paraId="5E7B85FC" w14:textId="77777777" w:rsidR="009F27F4" w:rsidRDefault="009F27F4"/>
    <w:p w14:paraId="1B9FD623" w14:textId="77777777" w:rsidR="009F27F4" w:rsidRDefault="009F27F4"/>
    <w:p w14:paraId="7A5D674A" w14:textId="77777777" w:rsidR="009F27F4" w:rsidRDefault="009F27F4"/>
    <w:p w14:paraId="6961834E" w14:textId="77777777" w:rsidR="009F27F4" w:rsidRDefault="009F27F4"/>
    <w:p w14:paraId="10E5BFD5" w14:textId="77777777" w:rsidR="009F27F4" w:rsidRDefault="009F27F4"/>
    <w:p w14:paraId="7D6AFE28" w14:textId="77777777" w:rsidR="009F27F4" w:rsidRDefault="009F27F4"/>
    <w:p w14:paraId="3CD76032" w14:textId="77777777" w:rsidR="009F27F4" w:rsidRDefault="009F27F4"/>
    <w:p w14:paraId="1D69794F" w14:textId="77777777" w:rsidR="009F27F4" w:rsidRPr="009F27F4" w:rsidRDefault="009F27F4" w:rsidP="00EC3784">
      <w:pPr>
        <w:jc w:val="center"/>
        <w:rPr>
          <w:sz w:val="40"/>
          <w:szCs w:val="40"/>
          <w:u w:val="single"/>
          <w:lang w:val="en-US"/>
        </w:rPr>
      </w:pPr>
      <w:r w:rsidRPr="009F27F4">
        <w:rPr>
          <w:sz w:val="40"/>
          <w:szCs w:val="40"/>
          <w:u w:val="single"/>
          <w:lang w:val="en-US"/>
        </w:rPr>
        <w:t>Guidelines for borrowing the</w:t>
      </w:r>
    </w:p>
    <w:p w14:paraId="725F8F82" w14:textId="77777777" w:rsidR="009F27F4" w:rsidRPr="009F27F4" w:rsidRDefault="009F27F4" w:rsidP="009F27F4">
      <w:pPr>
        <w:jc w:val="center"/>
        <w:rPr>
          <w:sz w:val="40"/>
          <w:szCs w:val="40"/>
          <w:u w:val="single"/>
          <w:lang w:val="en-US"/>
        </w:rPr>
      </w:pPr>
      <w:r w:rsidRPr="009F27F4">
        <w:rPr>
          <w:sz w:val="40"/>
          <w:szCs w:val="40"/>
          <w:u w:val="single"/>
          <w:lang w:val="en-US"/>
        </w:rPr>
        <w:t>free climate ticket Styria at the öh joanneum</w:t>
      </w:r>
    </w:p>
    <w:p w14:paraId="493C1C13" w14:textId="77777777" w:rsidR="00EC3784" w:rsidRDefault="00EC3784" w:rsidP="009F27F4">
      <w:pPr>
        <w:jc w:val="both"/>
        <w:rPr>
          <w:sz w:val="28"/>
          <w:szCs w:val="28"/>
          <w:lang w:val="en-US"/>
        </w:rPr>
      </w:pPr>
    </w:p>
    <w:p w14:paraId="090D11DD" w14:textId="77777777" w:rsidR="00EC3784" w:rsidRDefault="00EC3784" w:rsidP="009F27F4">
      <w:pPr>
        <w:jc w:val="both"/>
        <w:rPr>
          <w:sz w:val="28"/>
          <w:szCs w:val="28"/>
          <w:lang w:val="en-US"/>
        </w:rPr>
      </w:pPr>
    </w:p>
    <w:p w14:paraId="571156D3" w14:textId="220DDE12" w:rsidR="009F27F4" w:rsidRPr="00EC3784" w:rsidRDefault="009F27F4" w:rsidP="009F27F4">
      <w:pPr>
        <w:jc w:val="both"/>
        <w:rPr>
          <w:sz w:val="28"/>
          <w:szCs w:val="28"/>
          <w:lang w:val="en-US"/>
        </w:rPr>
      </w:pPr>
      <w:r w:rsidRPr="00EC3784">
        <w:rPr>
          <w:sz w:val="28"/>
          <w:szCs w:val="28"/>
          <w:lang w:val="en-US"/>
        </w:rPr>
        <w:t xml:space="preserve">When borrowing the climate ticket Styria, the borrower agrees to the following provisions: </w:t>
      </w:r>
    </w:p>
    <w:p w14:paraId="4F3CCC5F" w14:textId="77777777" w:rsidR="009F27F4" w:rsidRPr="00EC3784" w:rsidRDefault="009F27F4" w:rsidP="009F27F4">
      <w:pPr>
        <w:jc w:val="both"/>
        <w:rPr>
          <w:sz w:val="28"/>
          <w:szCs w:val="28"/>
          <w:lang w:val="en-US"/>
        </w:rPr>
      </w:pPr>
      <w:r w:rsidRPr="00EC3784">
        <w:rPr>
          <w:sz w:val="28"/>
          <w:szCs w:val="28"/>
          <w:lang w:val="en-US"/>
        </w:rPr>
        <w:t xml:space="preserve">• the climate ticket can be borrowed for a maximum of 7 days in a row. </w:t>
      </w:r>
    </w:p>
    <w:p w14:paraId="6A792BAE" w14:textId="77777777" w:rsidR="009F27F4" w:rsidRPr="00EC3784" w:rsidRDefault="009F27F4" w:rsidP="009F27F4">
      <w:pPr>
        <w:jc w:val="both"/>
        <w:rPr>
          <w:sz w:val="28"/>
          <w:szCs w:val="28"/>
          <w:lang w:val="en-US"/>
        </w:rPr>
      </w:pPr>
      <w:r w:rsidRPr="00EC3784">
        <w:rPr>
          <w:sz w:val="28"/>
          <w:szCs w:val="28"/>
          <w:lang w:val="en-US"/>
        </w:rPr>
        <w:t xml:space="preserve">• a deposit of EUR 50 is required for the loan (Please note: only cash payment possible). </w:t>
      </w:r>
    </w:p>
    <w:p w14:paraId="458DA3E1" w14:textId="77777777" w:rsidR="009F27F4" w:rsidRPr="00EC3784" w:rsidRDefault="009F27F4" w:rsidP="009F27F4">
      <w:pPr>
        <w:jc w:val="both"/>
        <w:rPr>
          <w:sz w:val="28"/>
          <w:szCs w:val="28"/>
          <w:lang w:val="en-US"/>
        </w:rPr>
      </w:pPr>
      <w:r w:rsidRPr="00EC3784">
        <w:rPr>
          <w:sz w:val="28"/>
          <w:szCs w:val="28"/>
          <w:lang w:val="en-US"/>
        </w:rPr>
        <w:t>• the climate ticket can be picked up or returned during the opening hours of the service center upon presentation of a valid student ID.</w:t>
      </w:r>
    </w:p>
    <w:p w14:paraId="65D4B744" w14:textId="77777777" w:rsidR="009F27F4" w:rsidRPr="00EC3784" w:rsidRDefault="009F27F4" w:rsidP="009F27F4">
      <w:pPr>
        <w:jc w:val="both"/>
        <w:rPr>
          <w:sz w:val="28"/>
          <w:szCs w:val="28"/>
          <w:lang w:val="en-US"/>
        </w:rPr>
      </w:pPr>
      <w:r w:rsidRPr="00EC3784">
        <w:rPr>
          <w:sz w:val="28"/>
          <w:szCs w:val="28"/>
          <w:lang w:val="en-US"/>
        </w:rPr>
        <w:t xml:space="preserve"> o the opening times are Tue/Fri 9-14 | Wed/Thurs 12-5 p.m</w:t>
      </w:r>
    </w:p>
    <w:p w14:paraId="2C87A550" w14:textId="7E51A9CC" w:rsidR="009F27F4" w:rsidRPr="00EC3784" w:rsidRDefault="009F27F4" w:rsidP="009F27F4">
      <w:pPr>
        <w:jc w:val="both"/>
        <w:rPr>
          <w:sz w:val="28"/>
          <w:szCs w:val="28"/>
          <w:lang w:val="en-US"/>
        </w:rPr>
      </w:pPr>
      <w:r w:rsidRPr="00EC3784">
        <w:rPr>
          <w:sz w:val="28"/>
          <w:szCs w:val="28"/>
          <w:lang w:val="en-US"/>
        </w:rPr>
        <w:t xml:space="preserve">• in the event of loss or theft, the ticket price of EUR </w:t>
      </w:r>
      <w:r w:rsidR="00BC5C51">
        <w:rPr>
          <w:sz w:val="28"/>
          <w:szCs w:val="28"/>
          <w:lang w:val="en-US"/>
        </w:rPr>
        <w:t>624</w:t>
      </w:r>
      <w:r w:rsidRPr="00EC3784">
        <w:rPr>
          <w:sz w:val="28"/>
          <w:szCs w:val="28"/>
          <w:lang w:val="en-US"/>
        </w:rPr>
        <w:t xml:space="preserve"> will be due.</w:t>
      </w:r>
    </w:p>
    <w:p w14:paraId="3762337D" w14:textId="77777777" w:rsidR="00EC3784" w:rsidRDefault="00EC3784" w:rsidP="009F27F4">
      <w:pPr>
        <w:jc w:val="both"/>
        <w:rPr>
          <w:sz w:val="28"/>
          <w:szCs w:val="28"/>
          <w:lang w:val="en-US"/>
        </w:rPr>
      </w:pPr>
    </w:p>
    <w:p w14:paraId="6ADDC055" w14:textId="5572FD09" w:rsidR="009F27F4" w:rsidRPr="00EC3784" w:rsidRDefault="009F27F4" w:rsidP="009F27F4">
      <w:pPr>
        <w:jc w:val="both"/>
        <w:rPr>
          <w:sz w:val="28"/>
          <w:szCs w:val="28"/>
          <w:lang w:val="en-US"/>
        </w:rPr>
      </w:pPr>
      <w:r w:rsidRPr="00EC3784">
        <w:rPr>
          <w:sz w:val="28"/>
          <w:szCs w:val="28"/>
          <w:lang w:val="en-US"/>
        </w:rPr>
        <w:t>In the event of non-compliance with the above provisions, öh joanneum reserves the right to impose a 3-month ban.</w:t>
      </w:r>
    </w:p>
    <w:p w14:paraId="372A01E0" w14:textId="2D924544" w:rsidR="00CF0CBA" w:rsidRDefault="00D8393B">
      <w:r>
        <w:rPr>
          <w:noProof/>
          <w:lang w:val="de-AT" w:eastAsia="de-AT"/>
        </w:rPr>
        <w:drawing>
          <wp:anchor distT="0" distB="0" distL="114300" distR="114300" simplePos="0" relativeHeight="251657216" behindDoc="1" locked="0" layoutInCell="1" allowOverlap="1" wp14:anchorId="6196B195" wp14:editId="6BA74D80">
            <wp:simplePos x="0" y="0"/>
            <wp:positionH relativeFrom="column">
              <wp:posOffset>-916305</wp:posOffset>
            </wp:positionH>
            <wp:positionV relativeFrom="paragraph">
              <wp:posOffset>-878205</wp:posOffset>
            </wp:positionV>
            <wp:extent cx="7606805" cy="10746528"/>
            <wp:effectExtent l="0" t="0" r="0" b="0"/>
            <wp:wrapNone/>
            <wp:docPr id="3" name="Grafik 3" descr="stricheback.ep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stricheback.eps"/>
                    <pic:cNvPicPr/>
                  </pic:nvPicPr>
                  <pic:blipFill>
                    <a:blip r:embed="rId6">
                      <a:alphaModFix amt="20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606805" cy="1074652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 w:rsidR="00CF0CBA" w:rsidSect="006115D4">
      <w:pgSz w:w="11900" w:h="16840"/>
      <w:pgMar w:top="1417" w:right="1417" w:bottom="1134" w:left="1417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D564D03"/>
    <w:multiLevelType w:val="hybridMultilevel"/>
    <w:tmpl w:val="3D0C670E"/>
    <w:lvl w:ilvl="0" w:tplc="0C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3427B13"/>
    <w:multiLevelType w:val="hybridMultilevel"/>
    <w:tmpl w:val="9AF096DA"/>
    <w:lvl w:ilvl="0" w:tplc="0C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05483081">
    <w:abstractNumId w:val="0"/>
  </w:num>
  <w:num w:numId="2" w16cid:durableId="159142752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attachedTemplate r:id="rId1"/>
  <w:defaultTabStop w:val="708"/>
  <w:hyphenationZone w:val="425"/>
  <w:drawingGridHorizontalSpacing w:val="360"/>
  <w:drawingGridVerticalSpacing w:val="360"/>
  <w:displayHorizontalDrawingGridEvery w:val="0"/>
  <w:displayVerticalDrawingGridEvery w:val="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305CC"/>
    <w:rsid w:val="0007619B"/>
    <w:rsid w:val="001305CC"/>
    <w:rsid w:val="001A0B5C"/>
    <w:rsid w:val="00563D22"/>
    <w:rsid w:val="00665300"/>
    <w:rsid w:val="007121EF"/>
    <w:rsid w:val="00741EFA"/>
    <w:rsid w:val="007F02E7"/>
    <w:rsid w:val="00960AB8"/>
    <w:rsid w:val="009F27F4"/>
    <w:rsid w:val="009F2AC8"/>
    <w:rsid w:val="00A60C3A"/>
    <w:rsid w:val="00AF7EE3"/>
    <w:rsid w:val="00BC5C51"/>
    <w:rsid w:val="00CB78F9"/>
    <w:rsid w:val="00CF0CBA"/>
    <w:rsid w:val="00D8393B"/>
    <w:rsid w:val="00DC1F72"/>
    <w:rsid w:val="00EC3784"/>
    <w:rsid w:val="00F04183"/>
    <w:rsid w:val="00FA0F90"/>
    <w:rsid w:val="00FC6F93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F9DE73F"/>
  <w15:docId w15:val="{2E6757BE-86B0-4834-AB11-FAC5835F9E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>
      <w:pPr>
        <w:spacing w:after="20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496D0F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Listenabsatz">
    <w:name w:val="List Paragraph"/>
    <w:basedOn w:val="Standard"/>
    <w:uiPriority w:val="34"/>
    <w:qFormat/>
    <w:rsid w:val="00563D2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18591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075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325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J:\Admin\Vorlagen\Briefvorlagen\Briefpapier.dotx" TargetMode="External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Briefpapier</Template>
  <TotalTime>0</TotalTime>
  <Pages>2</Pages>
  <Words>209</Words>
  <Characters>1317</Characters>
  <Application>Microsoft Office Word</Application>
  <DocSecurity>0</DocSecurity>
  <Lines>10</Lines>
  <Paragraphs>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FH JOANNEUM Gesellschaft mbH</Company>
  <LinksUpToDate>false</LinksUpToDate>
  <CharactersWithSpaces>1523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öh joanneum</dc:creator>
  <cp:lastModifiedBy>öh joanneum</cp:lastModifiedBy>
  <cp:revision>19</cp:revision>
  <dcterms:created xsi:type="dcterms:W3CDTF">2024-05-28T08:50:00Z</dcterms:created>
  <dcterms:modified xsi:type="dcterms:W3CDTF">2026-05-13T11:10:00Z</dcterms:modified>
</cp:coreProperties>
</file>